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D3D4D" w:rsidP="00242010">
      <w:r w:rsidRPr="00F720F6">
        <w:rPr>
          <w:lang w:val="de-DE"/>
        </w:rPr>
        <w:t>Vorname</w:t>
      </w:r>
      <w:bookmarkStart w:id="0" w:name="_GoBack"/>
      <w:bookmarkEnd w:id="0"/>
      <w:r>
        <w:t>.......................................................</w:t>
      </w:r>
      <w:r>
        <w:t>..</w:t>
      </w:r>
      <w:r w:rsidR="00242010">
        <w:tab/>
      </w:r>
      <w:r w:rsidR="00242010" w:rsidRPr="00F720F6">
        <w:rPr>
          <w:lang w:val="de-DE"/>
        </w:rPr>
        <w:tab/>
      </w:r>
      <w:r w:rsidRPr="00F720F6">
        <w:rPr>
          <w:lang w:val="de-DE"/>
        </w:rPr>
        <w:t>Datum</w:t>
      </w:r>
      <w:r>
        <w:t xml:space="preserve"> ........</w:t>
      </w:r>
      <w:r>
        <w:t>.................................................................</w:t>
      </w:r>
    </w:p>
    <w:p w:rsidR="00000000" w:rsidRDefault="00BE499C"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69215</wp:posOffset>
            </wp:positionV>
            <wp:extent cx="809625" cy="803275"/>
            <wp:effectExtent l="0" t="0" r="9525" b="0"/>
            <wp:wrapNone/>
            <wp:docPr id="3" name="Image 3" descr="rechnen 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hnen s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010" w:rsidRDefault="00242010" w:rsidP="00242010">
      <w:pPr>
        <w:pStyle w:val="Titre1"/>
      </w:pPr>
      <w:r>
        <w:t>Minus</w:t>
      </w:r>
    </w:p>
    <w:p w:rsidR="00C717C9" w:rsidRPr="00C717C9" w:rsidRDefault="00C717C9" w:rsidP="00C717C9">
      <w:pPr>
        <w:rPr>
          <w:lang w:val="de-DE"/>
        </w:rPr>
      </w:pPr>
    </w:p>
    <w:p w:rsidR="00C717C9" w:rsidRDefault="00C717C9" w:rsidP="00C717C9">
      <w:pPr>
        <w:pStyle w:val="Titre2"/>
        <w:rPr>
          <w:lang w:val="de-DE"/>
        </w:rPr>
      </w:pPr>
      <w:r>
        <w:rPr>
          <w:lang w:val="de-DE"/>
        </w:rPr>
        <w:t>Schreibe die passende Rechnung:</w:t>
      </w:r>
    </w:p>
    <w:p w:rsidR="00C717C9" w:rsidRPr="00C717C9" w:rsidRDefault="00C717C9" w:rsidP="00C717C9">
      <w:pPr>
        <w:rPr>
          <w:lang w:val="de-DE"/>
        </w:rPr>
      </w:pPr>
    </w:p>
    <w:p w:rsidR="00242010" w:rsidRDefault="00BE499C" w:rsidP="00242010">
      <w:pPr>
        <w:rPr>
          <w:lang w:val="de-DE"/>
        </w:rPr>
      </w:pPr>
      <w:r>
        <w:rPr>
          <w:noProof/>
        </w:rPr>
        <w:drawing>
          <wp:inline distT="0" distB="0" distL="0" distR="0">
            <wp:extent cx="6285230" cy="5424805"/>
            <wp:effectExtent l="0" t="0" r="1270" b="444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12" w:rsidRPr="00CA6812" w:rsidRDefault="00CA6812" w:rsidP="00CA6812">
      <w:pPr>
        <w:rPr>
          <w:lang w:val="de-D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2529"/>
        <w:gridCol w:w="2530"/>
        <w:gridCol w:w="2530"/>
      </w:tblGrid>
      <w:tr w:rsidR="00242010" w:rsidTr="00C51B55">
        <w:tc>
          <w:tcPr>
            <w:tcW w:w="2529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252220" cy="522605"/>
                  <wp:effectExtent l="0" t="0" r="508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137285" cy="537845"/>
                  <wp:effectExtent l="0" t="0" r="571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214120" cy="507365"/>
                  <wp:effectExtent l="0" t="0" r="508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214120" cy="522605"/>
                  <wp:effectExtent l="0" t="0" r="508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10" w:rsidTr="00C51B55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</w:tr>
      <w:tr w:rsidR="00242010" w:rsidTr="00C51B55"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</w:tr>
      <w:tr w:rsidR="00242010" w:rsidTr="00C51B55">
        <w:tc>
          <w:tcPr>
            <w:tcW w:w="2529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298575" cy="545465"/>
                  <wp:effectExtent l="0" t="0" r="0" b="698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183640" cy="51498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214120" cy="522605"/>
                  <wp:effectExtent l="0" t="0" r="508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42010" w:rsidRDefault="00BE499C" w:rsidP="00C51B55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260475" cy="545465"/>
                  <wp:effectExtent l="0" t="0" r="0" b="698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10" w:rsidTr="00C51B55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10" w:rsidRDefault="00242010" w:rsidP="00C51B55">
            <w:pPr>
              <w:jc w:val="center"/>
              <w:rPr>
                <w:lang w:val="de-DE"/>
              </w:rPr>
            </w:pPr>
          </w:p>
        </w:tc>
      </w:tr>
    </w:tbl>
    <w:p w:rsidR="00014956" w:rsidRDefault="00014956" w:rsidP="00014956">
      <w:pPr>
        <w:pStyle w:val="Titre2"/>
        <w:rPr>
          <w:lang w:val="de-DE"/>
        </w:rPr>
      </w:pPr>
      <w:r>
        <w:rPr>
          <w:lang w:val="de-DE"/>
        </w:rPr>
        <w:lastRenderedPageBreak/>
        <w:t>Streiche durch und rechne:</w:t>
      </w:r>
    </w:p>
    <w:p w:rsidR="00014956" w:rsidRDefault="00BE499C" w:rsidP="00014956">
      <w:pPr>
        <w:rPr>
          <w:lang w:val="de-DE"/>
        </w:rPr>
      </w:pPr>
      <w:r>
        <w:rPr>
          <w:noProof/>
        </w:rPr>
        <w:drawing>
          <wp:inline distT="0" distB="0" distL="0" distR="0">
            <wp:extent cx="6377940" cy="807085"/>
            <wp:effectExtent l="0" t="0" r="381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56" w:rsidRDefault="00014956" w:rsidP="00C51B55">
      <w:pPr>
        <w:pStyle w:val="Titre2"/>
        <w:rPr>
          <w:lang w:val="de-DE"/>
        </w:rPr>
      </w:pPr>
    </w:p>
    <w:p w:rsidR="00C51B55" w:rsidRDefault="00C51B55" w:rsidP="00C51B55">
      <w:pPr>
        <w:pStyle w:val="Titre2"/>
        <w:rPr>
          <w:lang w:val="de-DE"/>
        </w:rPr>
      </w:pPr>
      <w:r>
        <w:rPr>
          <w:lang w:val="de-DE"/>
        </w:rPr>
        <w:t>Zeichne und rechne:</w:t>
      </w:r>
    </w:p>
    <w:p w:rsidR="00CA6812" w:rsidRPr="00CA6812" w:rsidRDefault="00CA6812" w:rsidP="00CA6812">
      <w:pPr>
        <w:rPr>
          <w:lang w:val="de-D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2529"/>
        <w:gridCol w:w="2530"/>
        <w:gridCol w:w="2530"/>
      </w:tblGrid>
      <w:tr w:rsidR="00C51B55" w:rsidTr="00CA6812">
        <w:tc>
          <w:tcPr>
            <w:tcW w:w="2529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B55" w:rsidRPr="0062238C" w:rsidTr="00CA6812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7 – 1 =</w:t>
            </w: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7 – 2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8 – 1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6 – 4 =</w:t>
            </w:r>
          </w:p>
        </w:tc>
      </w:tr>
      <w:tr w:rsidR="00C51B55" w:rsidTr="00CA6812"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:rsidR="00C51B55" w:rsidRDefault="00C51B55" w:rsidP="00994A90">
            <w:pPr>
              <w:jc w:val="center"/>
              <w:rPr>
                <w:lang w:val="de-DE"/>
              </w:rPr>
            </w:pPr>
          </w:p>
        </w:tc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:rsidR="00C51B55" w:rsidRDefault="00C51B55" w:rsidP="00994A90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vAlign w:val="center"/>
          </w:tcPr>
          <w:p w:rsidR="00C51B55" w:rsidRDefault="00C51B55" w:rsidP="00994A90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vAlign w:val="center"/>
          </w:tcPr>
          <w:p w:rsidR="00C51B55" w:rsidRDefault="00C51B55" w:rsidP="00994A90">
            <w:pPr>
              <w:jc w:val="center"/>
              <w:rPr>
                <w:lang w:val="de-DE"/>
              </w:rPr>
            </w:pPr>
          </w:p>
        </w:tc>
      </w:tr>
      <w:tr w:rsidR="00C51B55" w:rsidTr="00CA6812">
        <w:tc>
          <w:tcPr>
            <w:tcW w:w="2529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51B55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B55" w:rsidRPr="0062238C" w:rsidTr="00CA6812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 w:rsidRPr="0062238C">
              <w:rPr>
                <w:rFonts w:ascii="Script cole" w:hAnsi="Script cole"/>
                <w:sz w:val="24"/>
                <w:lang w:val="de-DE"/>
              </w:rPr>
              <w:t>8 – 3 =</w:t>
            </w: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 w:rsidRPr="0062238C">
              <w:rPr>
                <w:rFonts w:ascii="Script cole" w:hAnsi="Script cole"/>
                <w:sz w:val="24"/>
                <w:lang w:val="de-DE"/>
              </w:rPr>
              <w:t>9 – 4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 w:rsidRPr="0062238C">
              <w:rPr>
                <w:rFonts w:ascii="Script cole" w:hAnsi="Script cole"/>
                <w:sz w:val="24"/>
                <w:lang w:val="de-DE"/>
              </w:rPr>
              <w:t xml:space="preserve">10 – 5 </w:t>
            </w:r>
            <w:r>
              <w:rPr>
                <w:rFonts w:ascii="Script cole" w:hAnsi="Script cole"/>
                <w:sz w:val="24"/>
                <w:lang w:val="de-DE"/>
              </w:rPr>
              <w:t xml:space="preserve">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B55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5 – 2 =</w:t>
            </w:r>
          </w:p>
        </w:tc>
      </w:tr>
    </w:tbl>
    <w:p w:rsidR="00C51B55" w:rsidRDefault="00C51B55" w:rsidP="00C51B55">
      <w:pPr>
        <w:rPr>
          <w:lang w:val="de-D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2529"/>
        <w:gridCol w:w="2530"/>
        <w:gridCol w:w="2530"/>
      </w:tblGrid>
      <w:tr w:rsidR="00CA6812" w:rsidTr="00994A90">
        <w:tc>
          <w:tcPr>
            <w:tcW w:w="2529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12" w:rsidRPr="0062238C" w:rsidTr="00994A90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5 – 3 =</w:t>
            </w: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7 – 4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8 – 5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8 – 6 =</w:t>
            </w:r>
          </w:p>
        </w:tc>
      </w:tr>
      <w:tr w:rsidR="00CA6812" w:rsidTr="00994A90"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:rsidR="00CA6812" w:rsidRDefault="00CA6812" w:rsidP="00994A90">
            <w:pPr>
              <w:jc w:val="center"/>
              <w:rPr>
                <w:lang w:val="de-DE"/>
              </w:rPr>
            </w:pPr>
          </w:p>
        </w:tc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:rsidR="00CA6812" w:rsidRDefault="00CA6812" w:rsidP="00994A90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vAlign w:val="center"/>
          </w:tcPr>
          <w:p w:rsidR="00CA6812" w:rsidRDefault="00CA6812" w:rsidP="00994A90">
            <w:pPr>
              <w:jc w:val="center"/>
              <w:rPr>
                <w:lang w:val="de-DE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  <w:vAlign w:val="center"/>
          </w:tcPr>
          <w:p w:rsidR="00CA6812" w:rsidRDefault="00CA6812" w:rsidP="00994A90">
            <w:pPr>
              <w:jc w:val="center"/>
              <w:rPr>
                <w:lang w:val="de-DE"/>
              </w:rPr>
            </w:pPr>
          </w:p>
        </w:tc>
      </w:tr>
      <w:tr w:rsidR="00CA6812" w:rsidTr="00994A90">
        <w:tc>
          <w:tcPr>
            <w:tcW w:w="2529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12" w:rsidRPr="0062238C" w:rsidTr="00994A90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9 – 7 =</w:t>
            </w: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4 – 1 =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 xml:space="preserve">9 – 6 = 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7 – 5 =</w:t>
            </w:r>
          </w:p>
        </w:tc>
      </w:tr>
    </w:tbl>
    <w:p w:rsidR="00BE499C" w:rsidRDefault="00BE499C" w:rsidP="0062238C">
      <w:pPr>
        <w:pStyle w:val="Titre2"/>
        <w:rPr>
          <w:lang w:val="de-DE"/>
        </w:rPr>
      </w:pPr>
    </w:p>
    <w:p w:rsidR="0062238C" w:rsidRDefault="0062238C" w:rsidP="0062238C">
      <w:pPr>
        <w:pStyle w:val="Titre2"/>
        <w:rPr>
          <w:lang w:val="de-DE"/>
        </w:rPr>
      </w:pPr>
      <w:r>
        <w:rPr>
          <w:lang w:val="de-DE"/>
        </w:rPr>
        <w:t xml:space="preserve">Zeichne und </w:t>
      </w:r>
      <w:r>
        <w:rPr>
          <w:lang w:val="de-DE"/>
        </w:rPr>
        <w:t>ergänze</w:t>
      </w:r>
      <w:r>
        <w:rPr>
          <w:lang w:val="de-DE"/>
        </w:rPr>
        <w:t>:</w:t>
      </w:r>
    </w:p>
    <w:p w:rsidR="00CA6812" w:rsidRDefault="00CA6812" w:rsidP="00C51B55">
      <w:pPr>
        <w:rPr>
          <w:lang w:val="de-D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2529"/>
        <w:gridCol w:w="2530"/>
        <w:gridCol w:w="2530"/>
      </w:tblGrid>
      <w:tr w:rsidR="00CA6812" w:rsidTr="00994A90">
        <w:tc>
          <w:tcPr>
            <w:tcW w:w="2529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CA6812" w:rsidRDefault="00BE499C" w:rsidP="00994A90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29920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12" w:rsidRPr="0062238C" w:rsidTr="00994A90">
        <w:trPr>
          <w:trHeight w:hRule="exact" w:val="567"/>
        </w:trPr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8 - …… = 7</w:t>
            </w:r>
          </w:p>
        </w:tc>
        <w:tc>
          <w:tcPr>
            <w:tcW w:w="2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62238C" w:rsidP="00994A90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 xml:space="preserve">9 - </w:t>
            </w:r>
            <w:r>
              <w:rPr>
                <w:rFonts w:ascii="Script cole" w:hAnsi="Script cole"/>
                <w:sz w:val="24"/>
                <w:lang w:val="de-DE"/>
              </w:rPr>
              <w:t>……</w:t>
            </w:r>
            <w:r>
              <w:rPr>
                <w:rFonts w:ascii="Script cole" w:hAnsi="Script cole"/>
                <w:sz w:val="24"/>
                <w:lang w:val="de-DE"/>
              </w:rPr>
              <w:t xml:space="preserve"> = 6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C717C9" w:rsidP="00C717C9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7</w:t>
            </w:r>
            <w:r w:rsidR="0062238C">
              <w:rPr>
                <w:rFonts w:ascii="Script cole" w:hAnsi="Script cole"/>
                <w:sz w:val="24"/>
                <w:lang w:val="de-DE"/>
              </w:rPr>
              <w:t xml:space="preserve"> - …… = </w:t>
            </w:r>
            <w:r>
              <w:rPr>
                <w:rFonts w:ascii="Script cole" w:hAnsi="Script cole"/>
                <w:sz w:val="24"/>
                <w:lang w:val="de-DE"/>
              </w:rPr>
              <w:t>5</w:t>
            </w:r>
          </w:p>
        </w:tc>
        <w:tc>
          <w:tcPr>
            <w:tcW w:w="2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812" w:rsidRPr="0062238C" w:rsidRDefault="00C717C9" w:rsidP="00C717C9">
            <w:pPr>
              <w:jc w:val="center"/>
              <w:rPr>
                <w:rFonts w:ascii="Script cole" w:hAnsi="Script cole"/>
                <w:sz w:val="24"/>
                <w:lang w:val="de-DE"/>
              </w:rPr>
            </w:pPr>
            <w:r>
              <w:rPr>
                <w:rFonts w:ascii="Script cole" w:hAnsi="Script cole"/>
                <w:sz w:val="24"/>
                <w:lang w:val="de-DE"/>
              </w:rPr>
              <w:t>10</w:t>
            </w:r>
            <w:r>
              <w:rPr>
                <w:rFonts w:ascii="Script cole" w:hAnsi="Script cole"/>
                <w:sz w:val="24"/>
                <w:lang w:val="de-DE"/>
              </w:rPr>
              <w:t xml:space="preserve"> - …… = </w:t>
            </w:r>
            <w:r>
              <w:rPr>
                <w:rFonts w:ascii="Script cole" w:hAnsi="Script cole"/>
                <w:sz w:val="24"/>
                <w:lang w:val="de-DE"/>
              </w:rPr>
              <w:t>2</w:t>
            </w:r>
          </w:p>
        </w:tc>
      </w:tr>
    </w:tbl>
    <w:p w:rsidR="00CA6812" w:rsidRPr="00C51B55" w:rsidRDefault="00CA6812" w:rsidP="00C51B55">
      <w:pPr>
        <w:rPr>
          <w:lang w:val="de-DE"/>
        </w:rPr>
      </w:pPr>
    </w:p>
    <w:sectPr w:rsidR="00CA6812" w:rsidRPr="00C51B55">
      <w:footerReference w:type="even" r:id="rId19"/>
      <w:footerReference w:type="default" r:id="rId20"/>
      <w:pgSz w:w="11906" w:h="16838"/>
      <w:pgMar w:top="851" w:right="851" w:bottom="851" w:left="107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D4D" w:rsidRDefault="006D3D4D">
      <w:r>
        <w:separator/>
      </w:r>
    </w:p>
  </w:endnote>
  <w:endnote w:type="continuationSeparator" w:id="0">
    <w:p w:rsidR="006D3D4D" w:rsidRDefault="006D3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Cahier xp">
    <w:panose1 w:val="030B0500000000000000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D3D4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00000" w:rsidRDefault="006D3D4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D3D4D">
    <w:pPr>
      <w:pStyle w:val="Pieddepage"/>
      <w:ind w:right="360"/>
    </w:pPr>
    <w:r w:rsidRPr="00F720F6">
      <w:rPr>
        <w:lang w:val="de-DE"/>
      </w:rPr>
      <w:t>Mathe</w:t>
    </w:r>
    <w:r w:rsidR="00F720F6">
      <w:tab/>
    </w:r>
    <w:r w:rsidR="00F720F6" w:rsidRPr="00F720F6">
      <w:t>http://ressourcesclassesbilingues.eklablog.com/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D4D" w:rsidRDefault="006D3D4D">
      <w:r>
        <w:separator/>
      </w:r>
    </w:p>
  </w:footnote>
  <w:footnote w:type="continuationSeparator" w:id="0">
    <w:p w:rsidR="006D3D4D" w:rsidRDefault="006D3D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010"/>
    <w:rsid w:val="00014956"/>
    <w:rsid w:val="00242010"/>
    <w:rsid w:val="0062238C"/>
    <w:rsid w:val="006D3D4D"/>
    <w:rsid w:val="00BB5DC2"/>
    <w:rsid w:val="00BE499C"/>
    <w:rsid w:val="00C51B55"/>
    <w:rsid w:val="00C717C9"/>
    <w:rsid w:val="00CA6812"/>
    <w:rsid w:val="00F7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6812"/>
    <w:pPr>
      <w:jc w:val="both"/>
    </w:pPr>
    <w:rPr>
      <w:rFonts w:ascii="Comic Sans MS" w:hAnsi="Comic Sans MS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paragraph" w:styleId="Titre2">
    <w:name w:val="heading 2"/>
    <w:basedOn w:val="Normal"/>
    <w:next w:val="Normal"/>
    <w:link w:val="Titre2Car"/>
    <w:autoRedefine/>
    <w:qFormat/>
    <w:pPr>
      <w:keepNext/>
      <w:spacing w:before="240" w:after="60"/>
      <w:outlineLvl w:val="1"/>
    </w:pPr>
    <w:rPr>
      <w:rFonts w:ascii="Arial" w:hAnsi="Arial" w:cs="Arial"/>
      <w:bCs/>
      <w:i/>
      <w:iCs/>
      <w:sz w:val="24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ursive">
    <w:name w:val="Cursive"/>
    <w:basedOn w:val="Normal"/>
    <w:rPr>
      <w:rFonts w:ascii="DuCahier xp" w:hAnsi="DuCahier xp"/>
      <w:sz w:val="52"/>
      <w:lang w:val="de-DE"/>
    </w:rPr>
  </w:style>
  <w:style w:type="table" w:styleId="Grilledutableau">
    <w:name w:val="Table Grid"/>
    <w:basedOn w:val="TableauNormal"/>
    <w:rsid w:val="002420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link w:val="Titre2"/>
    <w:rsid w:val="0062238C"/>
    <w:rPr>
      <w:rFonts w:ascii="Arial" w:hAnsi="Arial" w:cs="Arial"/>
      <w:bCs/>
      <w:i/>
      <w:iCs/>
      <w:sz w:val="24"/>
      <w:szCs w:val="28"/>
    </w:rPr>
  </w:style>
  <w:style w:type="paragraph" w:styleId="Textedebulles">
    <w:name w:val="Balloon Text"/>
    <w:basedOn w:val="Normal"/>
    <w:link w:val="TextedebullesCar"/>
    <w:rsid w:val="00F720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720F6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F720F6"/>
    <w:rPr>
      <w:rFonts w:ascii="Comic Sans MS" w:hAnsi="Comic Sans MS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6812"/>
    <w:pPr>
      <w:jc w:val="both"/>
    </w:pPr>
    <w:rPr>
      <w:rFonts w:ascii="Comic Sans MS" w:hAnsi="Comic Sans MS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paragraph" w:styleId="Titre2">
    <w:name w:val="heading 2"/>
    <w:basedOn w:val="Normal"/>
    <w:next w:val="Normal"/>
    <w:link w:val="Titre2Car"/>
    <w:autoRedefine/>
    <w:qFormat/>
    <w:pPr>
      <w:keepNext/>
      <w:spacing w:before="240" w:after="60"/>
      <w:outlineLvl w:val="1"/>
    </w:pPr>
    <w:rPr>
      <w:rFonts w:ascii="Arial" w:hAnsi="Arial" w:cs="Arial"/>
      <w:bCs/>
      <w:i/>
      <w:iCs/>
      <w:sz w:val="24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ursive">
    <w:name w:val="Cursive"/>
    <w:basedOn w:val="Normal"/>
    <w:rPr>
      <w:rFonts w:ascii="DuCahier xp" w:hAnsi="DuCahier xp"/>
      <w:sz w:val="52"/>
      <w:lang w:val="de-DE"/>
    </w:rPr>
  </w:style>
  <w:style w:type="table" w:styleId="Grilledutableau">
    <w:name w:val="Table Grid"/>
    <w:basedOn w:val="TableauNormal"/>
    <w:rsid w:val="002420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link w:val="Titre2"/>
    <w:rsid w:val="0062238C"/>
    <w:rPr>
      <w:rFonts w:ascii="Arial" w:hAnsi="Arial" w:cs="Arial"/>
      <w:bCs/>
      <w:i/>
      <w:iCs/>
      <w:sz w:val="24"/>
      <w:szCs w:val="28"/>
    </w:rPr>
  </w:style>
  <w:style w:type="paragraph" w:styleId="Textedebulles">
    <w:name w:val="Balloon Text"/>
    <w:basedOn w:val="Normal"/>
    <w:link w:val="TextedebullesCar"/>
    <w:rsid w:val="00F720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720F6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F720F6"/>
    <w:rPr>
      <w:rFonts w:ascii="Comic Sans MS" w:hAnsi="Comic Sans MS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Ecole\Mod&#232;les\Rechne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Rechnen</Template>
  <TotalTime>52</TotalTime>
  <Pages>2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Vorname</vt:lpstr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</dc:title>
  <dc:creator>Martine SUTER</dc:creator>
  <cp:lastModifiedBy>Martine SUTER</cp:lastModifiedBy>
  <cp:revision>2</cp:revision>
  <cp:lastPrinted>2012-11-28T21:15:00Z</cp:lastPrinted>
  <dcterms:created xsi:type="dcterms:W3CDTF">2012-11-28T20:27:00Z</dcterms:created>
  <dcterms:modified xsi:type="dcterms:W3CDTF">2012-11-28T21:20:00Z</dcterms:modified>
</cp:coreProperties>
</file>