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9AB" w:rsidRDefault="007829AB" w:rsidP="007829AB">
      <w:pPr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3.8pt;margin-top:-14.65pt;width:324pt;height:482.4pt;z-index:1" strokeweight="3pt">
            <v:textbox style="mso-next-textbox:#_x0000_s1032">
              <w:txbxContent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2"/>
                      <w:szCs w:val="2"/>
                      <w:u w:val="single"/>
                    </w:rPr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72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9.5pt;height:145.15pt" fillcolor="window">
                        <v:imagedata r:id="rId6" o:title=""/>
                      </v:shape>
                    </w:pict>
                  </w:r>
                  <w:r>
                    <w:pict>
                      <v:shape id="_x0000_i1026" type="#_x0000_t75" style="width:155.25pt;height:138.4pt">
                        <v:imagedata r:id="rId7" o:title=""/>
                      </v:shape>
                    </w:pic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24"/>
                    </w:rPr>
                  </w:pPr>
                </w:p>
                <w:p w:rsidR="007829AB" w:rsidRPr="007829AB" w:rsidRDefault="007829AB" w:rsidP="007829AB">
                  <w:pPr>
                    <w:jc w:val="center"/>
                    <w:rPr>
                      <w:rFonts w:ascii="DuCahier xp" w:hAnsi="DuCahier xp"/>
                      <w:b/>
                      <w:sz w:val="72"/>
                      <w:szCs w:val="72"/>
                      <w:u w:val="single"/>
                    </w:rPr>
                  </w:pPr>
                  <w:r w:rsidRPr="007829AB">
                    <w:rPr>
                      <w:rFonts w:ascii="DuCahier xp" w:hAnsi="DuCahier xp"/>
                      <w:b/>
                      <w:sz w:val="72"/>
                      <w:szCs w:val="72"/>
                      <w:u w:val="single"/>
                    </w:rPr>
                    <w:t>Mon cahier de sons</w:t>
                  </w:r>
                </w:p>
                <w:p w:rsidR="007829AB" w:rsidRPr="007829AB" w:rsidRDefault="007829AB" w:rsidP="007829AB">
                  <w:pPr>
                    <w:pStyle w:val="Corpsdetexte"/>
                    <w:rPr>
                      <w:rFonts w:ascii="DuCahier xp" w:hAnsi="DuCahier xp"/>
                    </w:rPr>
                  </w:pPr>
                </w:p>
                <w:p w:rsidR="007829AB" w:rsidRPr="007829AB" w:rsidRDefault="007829AB" w:rsidP="007829AB">
                  <w:pPr>
                    <w:pStyle w:val="Corpsdetexte"/>
                    <w:rPr>
                      <w:rFonts w:ascii="DuCahier xp" w:hAnsi="DuCahier xp"/>
                      <w:szCs w:val="72"/>
                    </w:rPr>
                  </w:pPr>
                  <w:proofErr w:type="spellStart"/>
                  <w:r w:rsidRPr="007829AB">
                    <w:rPr>
                      <w:rFonts w:ascii="DuCahier xp" w:hAnsi="DuCahier xp"/>
                      <w:szCs w:val="72"/>
                    </w:rPr>
                    <w:t>Mein</w:t>
                  </w:r>
                  <w:proofErr w:type="spellEnd"/>
                  <w:r w:rsidRPr="007829AB">
                    <w:rPr>
                      <w:rFonts w:ascii="DuCahier xp" w:hAnsi="DuCahier xp"/>
                      <w:szCs w:val="72"/>
                    </w:rPr>
                    <w:t xml:space="preserve"> </w:t>
                  </w:r>
                  <w:proofErr w:type="spellStart"/>
                  <w:r w:rsidRPr="007829AB">
                    <w:rPr>
                      <w:rFonts w:ascii="DuCahier xp" w:hAnsi="DuCahier xp"/>
                      <w:szCs w:val="72"/>
                    </w:rPr>
                    <w:t>Lauteheft</w:t>
                  </w:r>
                  <w:proofErr w:type="spellEnd"/>
                </w:p>
              </w:txbxContent>
            </v:textbox>
          </v:shape>
        </w:pict>
      </w:r>
      <w:r>
        <w:pict>
          <v:shape id="_x0000_s1033" type="#_x0000_t202" style="position:absolute;left:0;text-align:left;margin-left:400.7pt;margin-top:-15.7pt;width:324pt;height:482.4pt;z-index:2" strokeweight="3pt">
            <v:textbox style="mso-next-textbox:#_x0000_s1033">
              <w:txbxContent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72"/>
                    </w:rPr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28"/>
                    </w:rPr>
                  </w:pPr>
                  <w:r>
                    <w:pict>
                      <v:shape id="_x0000_i1027" type="#_x0000_t75" style="width:113.65pt;height:113.65pt">
                        <v:imagedata r:id="rId8" o:title="ecrire"/>
                      </v:shape>
                    </w:pict>
                  </w:r>
                  <w:r>
                    <w:rPr>
                      <w:rFonts w:ascii="Ecolier" w:hAnsi="Ecolier"/>
                      <w:sz w:val="72"/>
                    </w:rPr>
                    <w:t></w:t>
                  </w:r>
                  <w:r>
                    <w:pict>
                      <v:shape id="_x0000_i1028" type="#_x0000_t75" style="width:110.25pt;height:74.25pt">
                        <v:imagedata r:id="rId9" o:title="Buch_sw"/>
                      </v:shape>
                    </w:pic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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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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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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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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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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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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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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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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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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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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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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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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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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</w:t>
                  </w:r>
                </w:p>
                <w:p w:rsidR="007829AB" w:rsidRDefault="007829AB" w:rsidP="007829AB">
                  <w:pPr>
                    <w:rPr>
                      <w:rFonts w:ascii="Calibri" w:hAnsi="Calibri"/>
                      <w:sz w:val="22"/>
                    </w:rPr>
                  </w:pPr>
                </w:p>
              </w:txbxContent>
            </v:textbox>
          </v:shape>
        </w:pict>
      </w:r>
    </w:p>
    <w:p w:rsidR="007829AB" w:rsidRDefault="007829AB" w:rsidP="007829AB">
      <w:pPr>
        <w:jc w:val="center"/>
      </w:pPr>
      <w:r>
        <w:br w:type="page"/>
      </w:r>
    </w:p>
    <w:p w:rsidR="007829AB" w:rsidRDefault="007829AB" w:rsidP="007829AB">
      <w:pPr>
        <w:jc w:val="center"/>
      </w:pPr>
      <w:r>
        <w:pict>
          <v:shape id="_x0000_s1035" type="#_x0000_t202" style="position:absolute;left:0;text-align:left;margin-left:389.45pt;margin-top:-6.8pt;width:324pt;height:482.4pt;z-index:4" strokeweight="3pt">
            <v:textbox>
              <w:txbxContent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4"/>
                    </w:rPr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28"/>
                    </w:rPr>
                  </w:pPr>
                  <w:r>
                    <w:pict>
                      <v:shape id="_x0000_i1029" type="#_x0000_t75" style="width:95.65pt;height:82.15pt">
                        <v:imagedata r:id="rId10" o:title="MUSIQUE"/>
                      </v:shape>
                    </w:pict>
                  </w:r>
                  <w:r>
                    <w:pict>
                      <v:shape id="_x0000_i1030" type="#_x0000_t75" style="width:122.65pt;height:104.65pt">
                        <v:imagedata r:id="rId11" o:title="THEATRE"/>
                      </v:shape>
                    </w:pic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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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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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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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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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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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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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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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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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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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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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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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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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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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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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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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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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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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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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</w:t>
                  </w:r>
                </w:p>
                <w:p w:rsidR="007829AB" w:rsidRDefault="007829AB" w:rsidP="007829AB">
                  <w:pPr>
                    <w:rPr>
                      <w:rFonts w:ascii="Calibri" w:hAnsi="Calibri"/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034" type="#_x0000_t202" style="position:absolute;left:0;text-align:left;margin-left:-13.3pt;margin-top:-6.8pt;width:324pt;height:482.4pt;z-index:3" strokeweight="3pt">
            <v:textbox style="mso-next-textbox:#_x0000_s1034">
              <w:txbxContent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28"/>
                      <w:szCs w:val="28"/>
                      <w:u w:val="single"/>
                    </w:rPr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72"/>
                    </w:rPr>
                  </w:pPr>
                  <w:r>
                    <w:pict>
                      <v:shape id="_x0000_i1031" type="#_x0000_t75" style="width:88.9pt;height:61.9pt">
                        <v:imagedata r:id="rId12" o:title="Radiergummi"/>
                      </v:shape>
                    </w:pict>
                  </w:r>
                  <w:r>
                    <w:pict>
                      <v:shape id="_x0000_i1032" type="#_x0000_t75" style="width:94.5pt;height:78.75pt">
                        <v:imagedata r:id="rId13" o:title="Bleistift"/>
                      </v:shape>
                    </w:pic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24"/>
                    </w:rPr>
                  </w:pPr>
                </w:p>
                <w:p w:rsidR="007829AB" w:rsidRDefault="007829AB" w:rsidP="007829AB">
                  <w:pPr>
                    <w:pStyle w:val="Corpsdetexte"/>
                    <w:rPr>
                      <w:rFonts w:ascii="DuCahier xp" w:hAnsi="DuCahier xp"/>
                      <w:sz w:val="96"/>
                    </w:rPr>
                  </w:pPr>
                  <w:r>
                    <w:rPr>
                      <w:rFonts w:ascii="DuCahier xp" w:hAnsi="DuCahier xp"/>
                      <w:sz w:val="96"/>
                    </w:rPr>
                    <w:t>Mon cahier d’essais</w:t>
                  </w:r>
                </w:p>
                <w:p w:rsidR="007829AB" w:rsidRDefault="007829AB" w:rsidP="007829AB">
                  <w:pPr>
                    <w:pStyle w:val="Corpsdetexte"/>
                    <w:rPr>
                      <w:rFonts w:ascii="DuCahier xp" w:hAnsi="DuCahier xp"/>
                      <w:sz w:val="96"/>
                    </w:rPr>
                  </w:pPr>
                  <w:proofErr w:type="spellStart"/>
                  <w:r>
                    <w:rPr>
                      <w:rFonts w:ascii="DuCahier xp" w:hAnsi="DuCahier xp"/>
                      <w:sz w:val="96"/>
                    </w:rPr>
                    <w:t>Mein</w:t>
                  </w:r>
                  <w:proofErr w:type="spellEnd"/>
                  <w:r>
                    <w:rPr>
                      <w:rFonts w:ascii="DuCahier xp" w:hAnsi="DuCahier xp"/>
                      <w:sz w:val="96"/>
                    </w:rPr>
                    <w:t xml:space="preserve"> </w:t>
                  </w:r>
                  <w:proofErr w:type="spellStart"/>
                  <w:r>
                    <w:rPr>
                      <w:rFonts w:ascii="DuCahier xp" w:hAnsi="DuCahier xp"/>
                      <w:sz w:val="96"/>
                    </w:rPr>
                    <w:t>Versuchsheft</w:t>
                  </w:r>
                  <w:proofErr w:type="spellEnd"/>
                </w:p>
              </w:txbxContent>
            </v:textbox>
          </v:shape>
        </w:pict>
      </w:r>
      <w:r>
        <w:br w:type="page"/>
      </w:r>
    </w:p>
    <w:p w:rsidR="007829AB" w:rsidRDefault="007829AB" w:rsidP="007829AB">
      <w:pPr>
        <w:jc w:val="center"/>
      </w:pPr>
      <w:r>
        <w:pict>
          <v:shape id="_x0000_s1037" type="#_x0000_t202" style="position:absolute;left:0;text-align:left;margin-left:401pt;margin-top:-24.8pt;width:324pt;height:482.4pt;z-index:6" strokeweight="3pt">
            <v:textbox>
              <w:txbxContent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72"/>
                    </w:rPr>
                  </w:pPr>
                  <w:r>
                    <w:pict>
                      <v:shape id="_x0000_i1033" type="#_x0000_t75" style="width:102.4pt;height:167.65pt">
                        <v:imagedata r:id="rId14" o:title=""/>
                      </v:shape>
                    </w:pict>
                  </w:r>
                  <w:r>
                    <w:rPr>
                      <w:rFonts w:ascii="Ecolier" w:hAnsi="Ecolier"/>
                      <w:sz w:val="72"/>
                    </w:rPr>
                    <w:tab/>
                  </w:r>
                  <w:r>
                    <w:rPr>
                      <w:rFonts w:ascii="Ecolier" w:hAnsi="Ecolier"/>
                      <w:sz w:val="72"/>
                    </w:rPr>
                    <w:tab/>
                  </w:r>
                  <w:r>
                    <w:pict>
                      <v:shape id="_x0000_i1034" type="#_x0000_t75" style="width:120.4pt;height:135pt">
                        <v:imagedata r:id="rId15" o:title=""/>
                      </v:shape>
                    </w:pic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24"/>
                    </w:rPr>
                  </w:pPr>
                </w:p>
                <w:p w:rsidR="007829AB" w:rsidRDefault="007829AB" w:rsidP="007829AB">
                  <w:pPr>
                    <w:pStyle w:val="Corpsdetexte"/>
                    <w:rPr>
                      <w:rFonts w:ascii="DuCahier xp" w:hAnsi="DuCahier xp"/>
                      <w:sz w:val="96"/>
                    </w:rPr>
                  </w:pPr>
                  <w:proofErr w:type="spellStart"/>
                  <w:r>
                    <w:rPr>
                      <w:rFonts w:ascii="DuCahier xp" w:hAnsi="DuCahier xp"/>
                      <w:sz w:val="96"/>
                    </w:rPr>
                    <w:t>Mein</w:t>
                  </w:r>
                  <w:proofErr w:type="spellEnd"/>
                  <w:r>
                    <w:rPr>
                      <w:rFonts w:ascii="DuCahier xp" w:hAnsi="DuCahier xp"/>
                      <w:sz w:val="96"/>
                    </w:rPr>
                    <w:t xml:space="preserve"> </w:t>
                  </w:r>
                  <w:proofErr w:type="spellStart"/>
                  <w:r>
                    <w:rPr>
                      <w:rFonts w:ascii="DuCahier xp" w:hAnsi="DuCahier xp"/>
                      <w:sz w:val="96"/>
                    </w:rPr>
                    <w:t>Sachkundeheft</w:t>
                  </w:r>
                  <w:proofErr w:type="spellEnd"/>
                </w:p>
              </w:txbxContent>
            </v:textbox>
          </v:shape>
        </w:pict>
      </w:r>
      <w:r>
        <w:pict>
          <v:shape id="_x0000_s1036" type="#_x0000_t202" style="position:absolute;left:0;text-align:left;margin-left:.2pt;margin-top:-24.8pt;width:324pt;height:482.4pt;z-index:5" strokeweight="3pt">
            <v:textbox>
              <w:txbxContent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72"/>
                    </w:rPr>
                  </w:pPr>
                  <w:r>
                    <w:pict>
                      <v:shape id="_x0000_i1035" type="#_x0000_t75" style="width:109.15pt;height:109.15pt">
                        <v:imagedata r:id="rId16" o:title=""/>
                      </v:shape>
                    </w:pic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24"/>
                    </w:rPr>
                  </w:pPr>
                </w:p>
                <w:p w:rsidR="007829AB" w:rsidRDefault="007829AB" w:rsidP="007829AB">
                  <w:pPr>
                    <w:pStyle w:val="Corpsdetexte"/>
                    <w:rPr>
                      <w:rFonts w:ascii="DuCahier xp" w:hAnsi="DuCahier xp"/>
                      <w:sz w:val="96"/>
                    </w:rPr>
                  </w:pPr>
                  <w:r>
                    <w:rPr>
                      <w:rFonts w:ascii="DuCahier xp" w:hAnsi="DuCahier xp"/>
                      <w:sz w:val="96"/>
                    </w:rPr>
                    <w:t xml:space="preserve">Mon cahier </w:t>
                  </w:r>
                </w:p>
                <w:p w:rsidR="007829AB" w:rsidRDefault="007829AB" w:rsidP="007829AB">
                  <w:pPr>
                    <w:pStyle w:val="Corpsdetexte"/>
                    <w:rPr>
                      <w:rFonts w:ascii="DuCahier xp" w:hAnsi="DuCahier xp"/>
                      <w:sz w:val="96"/>
                    </w:rPr>
                  </w:pPr>
                  <w:r>
                    <w:rPr>
                      <w:rFonts w:ascii="DuCahier xp" w:hAnsi="DuCahier xp"/>
                      <w:sz w:val="96"/>
                    </w:rPr>
                    <w:t>vivre ensemble</w:t>
                  </w:r>
                </w:p>
              </w:txbxContent>
            </v:textbox>
          </v:shape>
        </w:pict>
      </w:r>
      <w:r>
        <w:br w:type="page"/>
      </w:r>
    </w:p>
    <w:p w:rsidR="007829AB" w:rsidRDefault="007829AB">
      <w:r>
        <w:pict>
          <v:shape id="_x0000_s1039" type="#_x0000_t202" style="position:absolute;margin-left:399.15pt;margin-top:-20.3pt;width:324pt;height:482.4pt;z-index:8" strokeweight="3pt">
            <v:textbox>
              <w:txbxContent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bookmarkStart w:id="0" w:name="_GoBack"/>
                  <w:bookmarkEnd w:id="0"/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72"/>
                    </w:rPr>
                  </w:pPr>
                  <w:r>
                    <w:pict>
                      <v:shape id="_x0000_i1036" type="#_x0000_t75" style="width:2in;height:133.9pt">
                        <v:imagedata r:id="rId17" o:title=""/>
                      </v:shape>
                    </w:pic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24"/>
                    </w:rPr>
                  </w:pPr>
                </w:p>
                <w:p w:rsidR="007829AB" w:rsidRDefault="007829AB" w:rsidP="007829AB">
                  <w:pPr>
                    <w:pStyle w:val="Corpsdetexte"/>
                    <w:rPr>
                      <w:rFonts w:ascii="DuCahier xp" w:hAnsi="DuCahier xp"/>
                      <w:sz w:val="96"/>
                    </w:rPr>
                  </w:pPr>
                  <w:r>
                    <w:rPr>
                      <w:rFonts w:ascii="DuCahier xp" w:hAnsi="DuCahier xp"/>
                      <w:sz w:val="96"/>
                    </w:rPr>
                    <w:t>Mon cahier d’histoire</w:t>
                  </w:r>
                </w:p>
              </w:txbxContent>
            </v:textbox>
          </v:shape>
        </w:pict>
      </w:r>
      <w:r>
        <w:pict>
          <v:shape id="_x0000_s1038" type="#_x0000_t202" style="position:absolute;margin-left:-10.9pt;margin-top:-20.3pt;width:324pt;height:482.4pt;z-index:7" strokeweight="3pt">
            <v:textbox>
              <w:txbxContent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</w:pP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b/>
                      <w:sz w:val="72"/>
                      <w:u w:val="single"/>
                    </w:rPr>
                  </w:pP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  <w:r>
                    <w:rPr>
                      <w:rFonts w:ascii="Ecolier" w:hAnsi="Ecolier"/>
                      <w:b/>
                      <w:sz w:val="72"/>
                      <w:u w:val="single"/>
                    </w:rPr>
                    <w:t></w: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72"/>
                    </w:rPr>
                  </w:pPr>
                  <w:r>
                    <w:pict>
                      <v:shape id="_x0000_i1037" type="#_x0000_t75" style="width:112.5pt;height:123.75pt">
                        <v:imagedata r:id="rId18" o:title=""/>
                      </v:shape>
                    </w:pict>
                  </w:r>
                </w:p>
                <w:p w:rsidR="007829AB" w:rsidRDefault="007829AB" w:rsidP="007829AB">
                  <w:pPr>
                    <w:jc w:val="center"/>
                    <w:rPr>
                      <w:rFonts w:ascii="Ecolier" w:hAnsi="Ecolier"/>
                      <w:sz w:val="24"/>
                    </w:rPr>
                  </w:pPr>
                </w:p>
                <w:p w:rsidR="007829AB" w:rsidRDefault="007829AB" w:rsidP="007829AB">
                  <w:pPr>
                    <w:pStyle w:val="Corpsdetexte"/>
                    <w:rPr>
                      <w:rFonts w:ascii="DuCahier xp" w:hAnsi="DuCahier xp"/>
                      <w:sz w:val="96"/>
                    </w:rPr>
                  </w:pPr>
                  <w:proofErr w:type="spellStart"/>
                  <w:r>
                    <w:rPr>
                      <w:rFonts w:ascii="DuCahier xp" w:hAnsi="DuCahier xp"/>
                      <w:sz w:val="96"/>
                    </w:rPr>
                    <w:t>Mein</w:t>
                  </w:r>
                  <w:proofErr w:type="spellEnd"/>
                  <w:r>
                    <w:rPr>
                      <w:rFonts w:ascii="DuCahier xp" w:hAnsi="DuCahier xp"/>
                      <w:sz w:val="96"/>
                    </w:rPr>
                    <w:t xml:space="preserve"> </w:t>
                  </w:r>
                  <w:proofErr w:type="spellStart"/>
                  <w:r>
                    <w:rPr>
                      <w:rFonts w:ascii="DuCahier xp" w:hAnsi="DuCahier xp"/>
                      <w:sz w:val="96"/>
                    </w:rPr>
                    <w:t>Erdkundeheft</w:t>
                  </w:r>
                  <w:proofErr w:type="spellEnd"/>
                </w:p>
              </w:txbxContent>
            </v:textbox>
          </v:shape>
        </w:pict>
      </w:r>
    </w:p>
    <w:sectPr w:rsidR="007829AB">
      <w:footerReference w:type="default" r:id="rId19"/>
      <w:pgSz w:w="16838" w:h="11906" w:orient="landscape" w:code="9"/>
      <w:pgMar w:top="851" w:right="851" w:bottom="851" w:left="851" w:header="709" w:footer="709" w:gutter="0"/>
      <w:cols w:num="2" w:space="708" w:equalWidth="0">
        <w:col w:w="7214" w:space="708"/>
        <w:col w:w="721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3C7" w:rsidRDefault="002453C7" w:rsidP="007829AB">
      <w:r>
        <w:separator/>
      </w:r>
    </w:p>
  </w:endnote>
  <w:endnote w:type="continuationSeparator" w:id="0">
    <w:p w:rsidR="002453C7" w:rsidRDefault="002453C7" w:rsidP="00782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lier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DuCahier xp">
    <w:panose1 w:val="030B0500000000000000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AB" w:rsidRDefault="007829AB">
    <w:pPr>
      <w:pStyle w:val="Pieddepage"/>
    </w:pPr>
    <w:r w:rsidRPr="007829AB">
      <w:t>http://ressourcesclassesbilingue</w:t>
    </w:r>
    <w:r>
      <w:t>s.eklablog.com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3C7" w:rsidRDefault="002453C7" w:rsidP="007829AB">
      <w:r>
        <w:separator/>
      </w:r>
    </w:p>
  </w:footnote>
  <w:footnote w:type="continuationSeparator" w:id="0">
    <w:p w:rsidR="002453C7" w:rsidRDefault="002453C7" w:rsidP="007829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attachedTemplate r:id="rId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9AB"/>
    <w:rsid w:val="00045034"/>
    <w:rsid w:val="002453C7"/>
    <w:rsid w:val="0078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9AB"/>
  </w:style>
  <w:style w:type="paragraph" w:styleId="Titre1">
    <w:name w:val="heading 1"/>
    <w:basedOn w:val="Normal"/>
    <w:next w:val="Normal"/>
    <w:link w:val="Titre1Car"/>
    <w:qFormat/>
    <w:pPr>
      <w:keepNext/>
      <w:spacing w:before="240" w:after="60"/>
      <w:jc w:val="center"/>
      <w:outlineLvl w:val="0"/>
    </w:pPr>
    <w:rPr>
      <w:rFonts w:cs="Arial"/>
      <w:bCs/>
      <w:i/>
      <w:smallCaps/>
      <w:kern w:val="32"/>
      <w:sz w:val="28"/>
      <w:szCs w:val="32"/>
      <w:u w:val="dash"/>
      <w:lang w:val="de-DE"/>
    </w:rPr>
  </w:style>
  <w:style w:type="paragraph" w:styleId="Titre2">
    <w:name w:val="heading 2"/>
    <w:basedOn w:val="Normal"/>
    <w:next w:val="Normal"/>
    <w:autoRedefine/>
    <w:qFormat/>
    <w:pPr>
      <w:keepNext/>
      <w:spacing w:before="240" w:after="60"/>
      <w:outlineLvl w:val="1"/>
    </w:pPr>
    <w:rPr>
      <w:rFonts w:ascii="Arial" w:hAnsi="Arial" w:cs="Arial"/>
      <w:bCs/>
      <w:i/>
      <w:iCs/>
      <w:sz w:val="24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7829AB"/>
    <w:rPr>
      <w:rFonts w:ascii="Comic Sans MS" w:hAnsi="Comic Sans MS" w:cs="Arial"/>
      <w:bCs/>
      <w:i/>
      <w:smallCaps/>
      <w:kern w:val="32"/>
      <w:sz w:val="28"/>
      <w:szCs w:val="32"/>
      <w:u w:val="dash"/>
      <w:lang w:val="de-DE"/>
    </w:rPr>
  </w:style>
  <w:style w:type="paragraph" w:styleId="Corpsdetexte">
    <w:name w:val="Body Text"/>
    <w:basedOn w:val="Normal"/>
    <w:link w:val="CorpsdetexteCar"/>
    <w:semiHidden/>
    <w:unhideWhenUsed/>
    <w:rsid w:val="007829AB"/>
    <w:pPr>
      <w:jc w:val="center"/>
    </w:pPr>
    <w:rPr>
      <w:rFonts w:ascii="Forte" w:hAnsi="Forte"/>
      <w:b/>
      <w:sz w:val="72"/>
      <w:u w:val="single"/>
    </w:rPr>
  </w:style>
  <w:style w:type="character" w:customStyle="1" w:styleId="CorpsdetexteCar">
    <w:name w:val="Corps de texte Car"/>
    <w:link w:val="Corpsdetexte"/>
    <w:semiHidden/>
    <w:rsid w:val="007829AB"/>
    <w:rPr>
      <w:rFonts w:ascii="Forte" w:hAnsi="Forte"/>
      <w:b/>
      <w:sz w:val="72"/>
      <w:u w:val="single"/>
    </w:rPr>
  </w:style>
  <w:style w:type="paragraph" w:styleId="En-tte">
    <w:name w:val="header"/>
    <w:basedOn w:val="Normal"/>
    <w:link w:val="En-tteCar"/>
    <w:uiPriority w:val="99"/>
    <w:unhideWhenUsed/>
    <w:rsid w:val="007829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29AB"/>
  </w:style>
  <w:style w:type="paragraph" w:styleId="Pieddepage">
    <w:name w:val="footer"/>
    <w:basedOn w:val="Normal"/>
    <w:link w:val="PieddepageCar"/>
    <w:uiPriority w:val="99"/>
    <w:unhideWhenUsed/>
    <w:rsid w:val="007829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29AB"/>
  </w:style>
  <w:style w:type="paragraph" w:styleId="Textedebulles">
    <w:name w:val="Balloon Text"/>
    <w:basedOn w:val="Normal"/>
    <w:link w:val="TextedebullesCar"/>
    <w:uiPriority w:val="99"/>
    <w:semiHidden/>
    <w:unhideWhenUsed/>
    <w:rsid w:val="007829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82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\AppData\Roaming\Microsoft\Templates\Paysag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Paysage</Template>
  <TotalTime>10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SUTER Martine</dc:creator>
  <cp:lastModifiedBy>SUTER Martine</cp:lastModifiedBy>
  <cp:revision>2</cp:revision>
  <cp:lastPrinted>2012-07-20T20:11:00Z</cp:lastPrinted>
  <dcterms:created xsi:type="dcterms:W3CDTF">2012-07-20T20:01:00Z</dcterms:created>
  <dcterms:modified xsi:type="dcterms:W3CDTF">2012-07-20T20:11:00Z</dcterms:modified>
</cp:coreProperties>
</file>